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D8B1E" w14:textId="71651B34" w:rsidR="00A761E2" w:rsidRPr="00027FDF" w:rsidRDefault="00BD6C1D" w:rsidP="00B037E1">
      <w:pPr>
        <w:jc w:val="center"/>
        <w:rPr>
          <w:b/>
          <w:bCs/>
          <w:sz w:val="26"/>
          <w:szCs w:val="26"/>
        </w:rPr>
      </w:pPr>
      <w:r w:rsidRPr="00027FDF">
        <w:rPr>
          <w:b/>
          <w:bCs/>
          <w:szCs w:val="22"/>
        </w:rPr>
        <w:br/>
      </w:r>
      <w:r w:rsidR="00A761E2" w:rsidRPr="00027FDF">
        <w:rPr>
          <w:b/>
          <w:bCs/>
          <w:sz w:val="26"/>
          <w:szCs w:val="26"/>
        </w:rPr>
        <w:t>NOTICE OF BURIAL OR INTERMENT OF CREMATED REMAINS</w:t>
      </w:r>
      <w:r w:rsidR="00D17FCA" w:rsidRPr="00027FDF">
        <w:rPr>
          <w:b/>
          <w:bCs/>
          <w:sz w:val="26"/>
          <w:szCs w:val="26"/>
        </w:rPr>
        <w:br/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738E5" w:rsidRPr="00027FDF" w14:paraId="345048CC" w14:textId="77777777" w:rsidTr="007738E5">
        <w:tc>
          <w:tcPr>
            <w:tcW w:w="9493" w:type="dxa"/>
            <w:shd w:val="clear" w:color="auto" w:fill="BFBFBF" w:themeFill="background1" w:themeFillShade="BF"/>
          </w:tcPr>
          <w:p w14:paraId="5177E6EB" w14:textId="77777777" w:rsidR="007738E5" w:rsidRPr="00AD0795" w:rsidRDefault="007738E5" w:rsidP="000B1E48">
            <w:pPr>
              <w:ind w:right="-981"/>
              <w:rPr>
                <w:b/>
                <w:bCs/>
                <w:sz w:val="20"/>
                <w:szCs w:val="20"/>
              </w:rPr>
            </w:pPr>
            <w:r w:rsidRPr="00AD0795">
              <w:rPr>
                <w:b/>
                <w:bCs/>
                <w:sz w:val="20"/>
                <w:szCs w:val="20"/>
              </w:rPr>
              <w:t>PARTICULARS OF DECEASED</w:t>
            </w:r>
          </w:p>
        </w:tc>
      </w:tr>
      <w:tr w:rsidR="007738E5" w:rsidRPr="00027FDF" w14:paraId="696424A3" w14:textId="77777777" w:rsidTr="007738E5">
        <w:tc>
          <w:tcPr>
            <w:tcW w:w="9493" w:type="dxa"/>
          </w:tcPr>
          <w:p w14:paraId="1108CCC2" w14:textId="77777777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Full forename(s)/surname:</w:t>
            </w:r>
          </w:p>
          <w:p w14:paraId="07059766" w14:textId="5FFB086C" w:rsidR="007738E5" w:rsidRPr="00AD0795" w:rsidRDefault="007738E5" w:rsidP="000B1E48">
            <w:pPr>
              <w:rPr>
                <w:sz w:val="20"/>
                <w:szCs w:val="20"/>
              </w:rPr>
            </w:pPr>
          </w:p>
        </w:tc>
      </w:tr>
      <w:tr w:rsidR="007738E5" w:rsidRPr="00027FDF" w14:paraId="12F465DC" w14:textId="77777777" w:rsidTr="007738E5">
        <w:tc>
          <w:tcPr>
            <w:tcW w:w="9493" w:type="dxa"/>
          </w:tcPr>
          <w:p w14:paraId="408A4F05" w14:textId="77777777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Maiden name:</w:t>
            </w:r>
          </w:p>
          <w:p w14:paraId="05D9C24A" w14:textId="6E4CD611" w:rsidR="007738E5" w:rsidRPr="00AD0795" w:rsidRDefault="007738E5" w:rsidP="000B1E48">
            <w:pPr>
              <w:rPr>
                <w:sz w:val="20"/>
                <w:szCs w:val="20"/>
              </w:rPr>
            </w:pPr>
          </w:p>
        </w:tc>
      </w:tr>
      <w:tr w:rsidR="007738E5" w:rsidRPr="00027FDF" w14:paraId="551BCEB8" w14:textId="77777777" w:rsidTr="007738E5">
        <w:tc>
          <w:tcPr>
            <w:tcW w:w="9493" w:type="dxa"/>
          </w:tcPr>
          <w:p w14:paraId="2A92BEEA" w14:textId="77777777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Gender:</w:t>
            </w:r>
          </w:p>
          <w:p w14:paraId="6CEE4DB5" w14:textId="770B9FE7" w:rsidR="007738E5" w:rsidRPr="00AD0795" w:rsidRDefault="007738E5" w:rsidP="000B1E48">
            <w:pPr>
              <w:rPr>
                <w:sz w:val="20"/>
                <w:szCs w:val="20"/>
              </w:rPr>
            </w:pPr>
          </w:p>
        </w:tc>
      </w:tr>
      <w:tr w:rsidR="007738E5" w:rsidRPr="00027FDF" w14:paraId="386D9EC2" w14:textId="77777777" w:rsidTr="007738E5">
        <w:tc>
          <w:tcPr>
            <w:tcW w:w="9493" w:type="dxa"/>
          </w:tcPr>
          <w:p w14:paraId="78A282EE" w14:textId="54D9C0BD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Parishioner/non-parishioner</w:t>
            </w:r>
            <w:r w:rsidR="00723FC8" w:rsidRPr="00AD0795">
              <w:rPr>
                <w:sz w:val="20"/>
                <w:szCs w:val="20"/>
              </w:rPr>
              <w:t xml:space="preserve"> (please delete as appropriate)</w:t>
            </w:r>
          </w:p>
          <w:p w14:paraId="55E5A0F6" w14:textId="2552E832" w:rsidR="007738E5" w:rsidRPr="00AD0795" w:rsidRDefault="007738E5" w:rsidP="000B1E48">
            <w:pPr>
              <w:rPr>
                <w:sz w:val="20"/>
                <w:szCs w:val="20"/>
              </w:rPr>
            </w:pPr>
          </w:p>
        </w:tc>
      </w:tr>
      <w:tr w:rsidR="007738E5" w:rsidRPr="00027FDF" w14:paraId="4DD199FA" w14:textId="77777777" w:rsidTr="00B7717E">
        <w:tc>
          <w:tcPr>
            <w:tcW w:w="9493" w:type="dxa"/>
          </w:tcPr>
          <w:p w14:paraId="6B6D7FE2" w14:textId="12F4256C" w:rsidR="007738E5" w:rsidRPr="00AD0795" w:rsidRDefault="007738E5" w:rsidP="007738E5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Permanent address at date of death</w:t>
            </w:r>
            <w:r w:rsidR="00BA76F8" w:rsidRPr="00AD0795">
              <w:rPr>
                <w:sz w:val="20"/>
                <w:szCs w:val="20"/>
              </w:rPr>
              <w:t>:</w:t>
            </w:r>
          </w:p>
          <w:p w14:paraId="3AAE4AB0" w14:textId="77777777" w:rsidR="007738E5" w:rsidRPr="00AD0795" w:rsidRDefault="007738E5" w:rsidP="00B7717E">
            <w:pPr>
              <w:rPr>
                <w:sz w:val="20"/>
                <w:szCs w:val="20"/>
              </w:rPr>
            </w:pPr>
          </w:p>
          <w:p w14:paraId="7A6DB0AD" w14:textId="77777777" w:rsidR="00C701D5" w:rsidRPr="00AD0795" w:rsidRDefault="00C701D5" w:rsidP="00B7717E">
            <w:pPr>
              <w:rPr>
                <w:sz w:val="20"/>
                <w:szCs w:val="20"/>
              </w:rPr>
            </w:pPr>
          </w:p>
          <w:p w14:paraId="26EC5606" w14:textId="77777777" w:rsidR="00C701D5" w:rsidRPr="00AD0795" w:rsidRDefault="00C701D5" w:rsidP="00B7717E">
            <w:pPr>
              <w:rPr>
                <w:sz w:val="20"/>
                <w:szCs w:val="20"/>
              </w:rPr>
            </w:pPr>
          </w:p>
          <w:p w14:paraId="267ABDD7" w14:textId="77777777" w:rsidR="009F3A05" w:rsidRPr="00AD0795" w:rsidRDefault="009F3A05" w:rsidP="00B7717E">
            <w:pPr>
              <w:rPr>
                <w:sz w:val="20"/>
                <w:szCs w:val="20"/>
              </w:rPr>
            </w:pPr>
          </w:p>
        </w:tc>
      </w:tr>
      <w:tr w:rsidR="007738E5" w:rsidRPr="00027FDF" w14:paraId="69D101B8" w14:textId="77777777" w:rsidTr="007738E5">
        <w:tc>
          <w:tcPr>
            <w:tcW w:w="9493" w:type="dxa"/>
          </w:tcPr>
          <w:p w14:paraId="60705623" w14:textId="3B4C5210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Date of birth</w:t>
            </w:r>
            <w:r w:rsidR="00BA76F8" w:rsidRPr="00AD0795">
              <w:rPr>
                <w:sz w:val="20"/>
                <w:szCs w:val="20"/>
              </w:rPr>
              <w:t>:</w:t>
            </w:r>
          </w:p>
          <w:p w14:paraId="724113E4" w14:textId="77777777" w:rsidR="007738E5" w:rsidRPr="00AD0795" w:rsidRDefault="007738E5" w:rsidP="000B1E48">
            <w:pPr>
              <w:rPr>
                <w:sz w:val="20"/>
                <w:szCs w:val="20"/>
              </w:rPr>
            </w:pPr>
          </w:p>
        </w:tc>
      </w:tr>
      <w:tr w:rsidR="007738E5" w:rsidRPr="00027FDF" w14:paraId="286E806D" w14:textId="77777777" w:rsidTr="007738E5">
        <w:tc>
          <w:tcPr>
            <w:tcW w:w="9493" w:type="dxa"/>
          </w:tcPr>
          <w:p w14:paraId="123BDA18" w14:textId="79F501A2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Date of death</w:t>
            </w:r>
            <w:r w:rsidR="00BA76F8" w:rsidRPr="00AD0795">
              <w:rPr>
                <w:sz w:val="20"/>
                <w:szCs w:val="20"/>
              </w:rPr>
              <w:t>:</w:t>
            </w:r>
          </w:p>
          <w:p w14:paraId="1D2A93ED" w14:textId="77777777" w:rsidR="007738E5" w:rsidRPr="00AD0795" w:rsidRDefault="007738E5" w:rsidP="000B1E48">
            <w:pPr>
              <w:rPr>
                <w:sz w:val="20"/>
                <w:szCs w:val="20"/>
              </w:rPr>
            </w:pPr>
          </w:p>
        </w:tc>
      </w:tr>
      <w:tr w:rsidR="007738E5" w:rsidRPr="00027FDF" w14:paraId="0E334C2A" w14:textId="77777777" w:rsidTr="007738E5">
        <w:tc>
          <w:tcPr>
            <w:tcW w:w="9493" w:type="dxa"/>
          </w:tcPr>
          <w:p w14:paraId="58FECBF2" w14:textId="77777777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Profession/trade/other</w:t>
            </w:r>
            <w:r w:rsidR="00BA76F8" w:rsidRPr="00AD0795">
              <w:rPr>
                <w:sz w:val="20"/>
                <w:szCs w:val="20"/>
              </w:rPr>
              <w:t>:</w:t>
            </w:r>
          </w:p>
          <w:p w14:paraId="32419D61" w14:textId="14FE36B5" w:rsidR="00723F50" w:rsidRPr="00AD0795" w:rsidRDefault="00723F50" w:rsidP="000B1E48">
            <w:pPr>
              <w:rPr>
                <w:sz w:val="20"/>
                <w:szCs w:val="20"/>
              </w:rPr>
            </w:pPr>
          </w:p>
        </w:tc>
      </w:tr>
      <w:tr w:rsidR="007738E5" w:rsidRPr="00027FDF" w14:paraId="26DCA33E" w14:textId="77777777" w:rsidTr="007738E5">
        <w:tc>
          <w:tcPr>
            <w:tcW w:w="9493" w:type="dxa"/>
          </w:tcPr>
          <w:p w14:paraId="779E7EB0" w14:textId="5E8429C4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Religious denomination</w:t>
            </w:r>
            <w:r w:rsidR="00BA76F8" w:rsidRPr="00AD0795">
              <w:rPr>
                <w:sz w:val="20"/>
                <w:szCs w:val="20"/>
              </w:rPr>
              <w:t>:</w:t>
            </w:r>
          </w:p>
          <w:p w14:paraId="60FDA7EB" w14:textId="48015ECB" w:rsidR="007738E5" w:rsidRPr="00AD0795" w:rsidRDefault="007738E5" w:rsidP="000B1E48">
            <w:pPr>
              <w:rPr>
                <w:sz w:val="20"/>
                <w:szCs w:val="20"/>
              </w:rPr>
            </w:pPr>
          </w:p>
        </w:tc>
      </w:tr>
      <w:tr w:rsidR="007738E5" w:rsidRPr="00027FDF" w14:paraId="112D9F3F" w14:textId="77777777" w:rsidTr="007738E5">
        <w:tc>
          <w:tcPr>
            <w:tcW w:w="9493" w:type="dxa"/>
          </w:tcPr>
          <w:p w14:paraId="6F5CE1D2" w14:textId="77777777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Address where death occurred</w:t>
            </w:r>
            <w:r w:rsidR="00BA76F8" w:rsidRPr="00AD0795">
              <w:rPr>
                <w:sz w:val="20"/>
                <w:szCs w:val="20"/>
              </w:rPr>
              <w:t>:</w:t>
            </w:r>
          </w:p>
          <w:p w14:paraId="101309B4" w14:textId="77777777" w:rsidR="00036D31" w:rsidRPr="00AD0795" w:rsidRDefault="00036D31" w:rsidP="000B1E48">
            <w:pPr>
              <w:rPr>
                <w:sz w:val="20"/>
                <w:szCs w:val="20"/>
              </w:rPr>
            </w:pPr>
          </w:p>
          <w:p w14:paraId="41B36372" w14:textId="77777777" w:rsidR="009F3A05" w:rsidRPr="00AD0795" w:rsidRDefault="009F3A05" w:rsidP="000B1E48">
            <w:pPr>
              <w:rPr>
                <w:sz w:val="20"/>
                <w:szCs w:val="20"/>
              </w:rPr>
            </w:pPr>
          </w:p>
          <w:p w14:paraId="2E74792C" w14:textId="77777777" w:rsidR="00C701D5" w:rsidRPr="00AD0795" w:rsidRDefault="00C701D5" w:rsidP="000B1E48">
            <w:pPr>
              <w:rPr>
                <w:sz w:val="20"/>
                <w:szCs w:val="20"/>
              </w:rPr>
            </w:pPr>
          </w:p>
          <w:p w14:paraId="7FB80AF9" w14:textId="0F433E0A" w:rsidR="00723F50" w:rsidRPr="00AD0795" w:rsidRDefault="00723F50" w:rsidP="000B1E48">
            <w:pPr>
              <w:rPr>
                <w:sz w:val="20"/>
                <w:szCs w:val="20"/>
              </w:rPr>
            </w:pPr>
          </w:p>
        </w:tc>
      </w:tr>
      <w:tr w:rsidR="007738E5" w:rsidRPr="00027FDF" w14:paraId="52E1D910" w14:textId="77777777" w:rsidTr="007738E5">
        <w:tc>
          <w:tcPr>
            <w:tcW w:w="9493" w:type="dxa"/>
          </w:tcPr>
          <w:p w14:paraId="32936351" w14:textId="5EEB3CA8" w:rsidR="00723FC8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Next of kin/person representing the deceased person’s family</w:t>
            </w:r>
          </w:p>
          <w:p w14:paraId="063ADC52" w14:textId="77777777" w:rsidR="009F3A05" w:rsidRPr="00AD0795" w:rsidRDefault="009F3A05" w:rsidP="000B1E48">
            <w:pPr>
              <w:rPr>
                <w:sz w:val="20"/>
                <w:szCs w:val="20"/>
              </w:rPr>
            </w:pPr>
          </w:p>
          <w:p w14:paraId="07802132" w14:textId="3950649F" w:rsidR="001F549F" w:rsidRPr="00AD0795" w:rsidRDefault="00723F50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Name:</w:t>
            </w:r>
          </w:p>
          <w:p w14:paraId="6047F4E8" w14:textId="77777777" w:rsidR="00723F50" w:rsidRPr="00AD0795" w:rsidRDefault="00723F50" w:rsidP="000B1E48">
            <w:pPr>
              <w:rPr>
                <w:sz w:val="20"/>
                <w:szCs w:val="20"/>
              </w:rPr>
            </w:pPr>
          </w:p>
          <w:p w14:paraId="236B6A80" w14:textId="751B8613" w:rsidR="007738E5" w:rsidRPr="00AD0795" w:rsidRDefault="007738E5" w:rsidP="004C2BEC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Address</w:t>
            </w:r>
            <w:r w:rsidR="00723FC8" w:rsidRPr="00AD0795">
              <w:rPr>
                <w:sz w:val="20"/>
                <w:szCs w:val="20"/>
              </w:rPr>
              <w:t>:</w:t>
            </w:r>
          </w:p>
          <w:p w14:paraId="0977BE2D" w14:textId="77777777" w:rsidR="00723FC8" w:rsidRPr="00AD0795" w:rsidRDefault="00723FC8" w:rsidP="004C2BEC">
            <w:pPr>
              <w:rPr>
                <w:sz w:val="20"/>
                <w:szCs w:val="20"/>
              </w:rPr>
            </w:pPr>
          </w:p>
          <w:p w14:paraId="0E410711" w14:textId="77777777" w:rsidR="00C701D5" w:rsidRPr="00AD0795" w:rsidRDefault="00C701D5" w:rsidP="004C2BEC">
            <w:pPr>
              <w:rPr>
                <w:sz w:val="20"/>
                <w:szCs w:val="20"/>
              </w:rPr>
            </w:pPr>
          </w:p>
          <w:p w14:paraId="0FF76D54" w14:textId="77777777" w:rsidR="009F3A05" w:rsidRPr="00AD0795" w:rsidRDefault="009F3A05" w:rsidP="004C2BEC">
            <w:pPr>
              <w:rPr>
                <w:sz w:val="20"/>
                <w:szCs w:val="20"/>
              </w:rPr>
            </w:pPr>
          </w:p>
          <w:p w14:paraId="6AB2EA7B" w14:textId="77777777" w:rsidR="00036D31" w:rsidRPr="00AD0795" w:rsidRDefault="00036D31" w:rsidP="004C2BEC">
            <w:pPr>
              <w:rPr>
                <w:sz w:val="20"/>
                <w:szCs w:val="20"/>
              </w:rPr>
            </w:pPr>
          </w:p>
          <w:p w14:paraId="6AE16326" w14:textId="3BF371E7" w:rsidR="007738E5" w:rsidRPr="00AD0795" w:rsidRDefault="007738E5" w:rsidP="004C2BEC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Telephone number</w:t>
            </w:r>
            <w:r w:rsidR="00723FC8" w:rsidRPr="00AD0795">
              <w:rPr>
                <w:sz w:val="20"/>
                <w:szCs w:val="20"/>
              </w:rPr>
              <w:t>:</w:t>
            </w:r>
          </w:p>
          <w:p w14:paraId="4C08F13F" w14:textId="77777777" w:rsidR="00723FC8" w:rsidRPr="00AD0795" w:rsidRDefault="00723FC8" w:rsidP="004C2BEC">
            <w:pPr>
              <w:rPr>
                <w:sz w:val="20"/>
                <w:szCs w:val="20"/>
              </w:rPr>
            </w:pPr>
          </w:p>
          <w:p w14:paraId="21B31B63" w14:textId="64DA109A" w:rsidR="007738E5" w:rsidRPr="00AD0795" w:rsidRDefault="007738E5" w:rsidP="004C2BEC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Email</w:t>
            </w:r>
            <w:r w:rsidR="00723FC8" w:rsidRPr="00AD0795">
              <w:rPr>
                <w:sz w:val="20"/>
                <w:szCs w:val="20"/>
              </w:rPr>
              <w:t>:</w:t>
            </w:r>
          </w:p>
          <w:p w14:paraId="5F605306" w14:textId="77777777" w:rsidR="00723FC8" w:rsidRPr="00AD0795" w:rsidRDefault="00723FC8" w:rsidP="004C2BEC">
            <w:pPr>
              <w:rPr>
                <w:sz w:val="20"/>
                <w:szCs w:val="20"/>
              </w:rPr>
            </w:pPr>
          </w:p>
          <w:p w14:paraId="522EC93E" w14:textId="1F168105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Relationship to the deceased</w:t>
            </w:r>
            <w:r w:rsidR="00723FC8" w:rsidRPr="00AD0795">
              <w:rPr>
                <w:sz w:val="20"/>
                <w:szCs w:val="20"/>
              </w:rPr>
              <w:t>:</w:t>
            </w:r>
          </w:p>
          <w:p w14:paraId="1E42F36E" w14:textId="65FDBC54" w:rsidR="007738E5" w:rsidRPr="00AD0795" w:rsidRDefault="007738E5" w:rsidP="000B1E48">
            <w:pPr>
              <w:rPr>
                <w:sz w:val="20"/>
                <w:szCs w:val="20"/>
              </w:rPr>
            </w:pPr>
          </w:p>
        </w:tc>
      </w:tr>
      <w:tr w:rsidR="007738E5" w:rsidRPr="00027FDF" w14:paraId="4B6EB7AA" w14:textId="77777777" w:rsidTr="007738E5">
        <w:trPr>
          <w:trHeight w:val="482"/>
        </w:trPr>
        <w:tc>
          <w:tcPr>
            <w:tcW w:w="9493" w:type="dxa"/>
          </w:tcPr>
          <w:p w14:paraId="4536E2C0" w14:textId="61EFB6D8" w:rsidR="007738E5" w:rsidRPr="00AD0795" w:rsidRDefault="007738E5" w:rsidP="00723FC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Has an Exclusive Right of Burial been purchased in advance</w:t>
            </w:r>
            <w:r w:rsidR="00723FC8" w:rsidRPr="00AD0795">
              <w:rPr>
                <w:sz w:val="20"/>
                <w:szCs w:val="20"/>
              </w:rPr>
              <w:t xml:space="preserve">: </w:t>
            </w:r>
            <w:r w:rsidRPr="00AD0795">
              <w:rPr>
                <w:sz w:val="20"/>
                <w:szCs w:val="20"/>
              </w:rPr>
              <w:t>Yes/No</w:t>
            </w:r>
            <w:r w:rsidR="00723FC8" w:rsidRPr="00AD0795">
              <w:rPr>
                <w:sz w:val="20"/>
                <w:szCs w:val="20"/>
              </w:rPr>
              <w:t xml:space="preserve"> (please delete as appropriate)</w:t>
            </w:r>
          </w:p>
          <w:p w14:paraId="1DADCD35" w14:textId="77777777" w:rsidR="007738E5" w:rsidRPr="00AD0795" w:rsidRDefault="007738E5" w:rsidP="000B1E48">
            <w:pPr>
              <w:rPr>
                <w:sz w:val="20"/>
                <w:szCs w:val="20"/>
              </w:rPr>
            </w:pPr>
          </w:p>
          <w:p w14:paraId="38F46FBC" w14:textId="77777777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Deed number (if known)</w:t>
            </w:r>
          </w:p>
          <w:p w14:paraId="13A9D6C8" w14:textId="54C3332E" w:rsidR="001F549F" w:rsidRPr="00AD0795" w:rsidRDefault="001F549F" w:rsidP="000B1E48">
            <w:pPr>
              <w:rPr>
                <w:sz w:val="20"/>
                <w:szCs w:val="20"/>
              </w:rPr>
            </w:pPr>
          </w:p>
        </w:tc>
      </w:tr>
      <w:tr w:rsidR="007738E5" w:rsidRPr="00027FDF" w14:paraId="5AD145F6" w14:textId="77777777" w:rsidTr="007738E5">
        <w:tc>
          <w:tcPr>
            <w:tcW w:w="9493" w:type="dxa"/>
          </w:tcPr>
          <w:p w14:paraId="3793A1A5" w14:textId="6D9B1593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If a minor, name of parents</w:t>
            </w:r>
            <w:r w:rsidR="00723FC8" w:rsidRPr="00AD0795">
              <w:rPr>
                <w:sz w:val="20"/>
                <w:szCs w:val="20"/>
              </w:rPr>
              <w:t>:</w:t>
            </w:r>
          </w:p>
          <w:p w14:paraId="283FEC1D" w14:textId="68BD0C74" w:rsidR="007738E5" w:rsidRPr="00AD0795" w:rsidRDefault="007738E5" w:rsidP="000B1E48">
            <w:pPr>
              <w:rPr>
                <w:sz w:val="20"/>
                <w:szCs w:val="20"/>
              </w:rPr>
            </w:pPr>
          </w:p>
        </w:tc>
      </w:tr>
      <w:tr w:rsidR="007738E5" w:rsidRPr="00027FDF" w14:paraId="2FD4BBB7" w14:textId="77777777" w:rsidTr="007738E5">
        <w:tc>
          <w:tcPr>
            <w:tcW w:w="9493" w:type="dxa"/>
          </w:tcPr>
          <w:p w14:paraId="6E9E0673" w14:textId="2E07BD92" w:rsidR="007738E5" w:rsidRPr="00AD0795" w:rsidRDefault="007738E5" w:rsidP="00723FC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Stillborn</w:t>
            </w:r>
            <w:r w:rsidR="00723FC8" w:rsidRPr="00AD0795">
              <w:rPr>
                <w:sz w:val="20"/>
                <w:szCs w:val="20"/>
              </w:rPr>
              <w:t xml:space="preserve">: </w:t>
            </w:r>
            <w:r w:rsidRPr="00AD0795">
              <w:rPr>
                <w:sz w:val="20"/>
                <w:szCs w:val="20"/>
              </w:rPr>
              <w:t>Yes/No</w:t>
            </w:r>
            <w:r w:rsidR="00723FC8" w:rsidRPr="00AD0795">
              <w:rPr>
                <w:sz w:val="20"/>
                <w:szCs w:val="20"/>
              </w:rPr>
              <w:t xml:space="preserve"> (please delete as appropriate)</w:t>
            </w:r>
          </w:p>
          <w:p w14:paraId="4CAB8BD8" w14:textId="77777777" w:rsidR="007738E5" w:rsidRPr="00AD0795" w:rsidRDefault="007738E5" w:rsidP="000B1E48">
            <w:pPr>
              <w:rPr>
                <w:sz w:val="20"/>
                <w:szCs w:val="20"/>
              </w:rPr>
            </w:pPr>
          </w:p>
          <w:p w14:paraId="23C0FE15" w14:textId="2D0E474F" w:rsidR="00036D31" w:rsidRPr="00AD0795" w:rsidRDefault="007738E5" w:rsidP="00723FC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Foetal remains</w:t>
            </w:r>
            <w:r w:rsidR="00723FC8" w:rsidRPr="00AD0795">
              <w:rPr>
                <w:sz w:val="20"/>
                <w:szCs w:val="20"/>
              </w:rPr>
              <w:t xml:space="preserve">: </w:t>
            </w:r>
            <w:r w:rsidRPr="00AD0795">
              <w:rPr>
                <w:sz w:val="20"/>
                <w:szCs w:val="20"/>
              </w:rPr>
              <w:t>Yes/No</w:t>
            </w:r>
            <w:r w:rsidR="00723FC8" w:rsidRPr="00AD0795">
              <w:rPr>
                <w:sz w:val="20"/>
                <w:szCs w:val="20"/>
              </w:rPr>
              <w:t xml:space="preserve"> (please delete as appropriate)</w:t>
            </w:r>
          </w:p>
          <w:p w14:paraId="2AEF787E" w14:textId="77777777" w:rsidR="007738E5" w:rsidRPr="00AD0795" w:rsidRDefault="007738E5" w:rsidP="000B1E48">
            <w:pPr>
              <w:rPr>
                <w:sz w:val="20"/>
                <w:szCs w:val="20"/>
              </w:rPr>
            </w:pPr>
          </w:p>
        </w:tc>
      </w:tr>
      <w:tr w:rsidR="007738E5" w:rsidRPr="00027FDF" w14:paraId="1A59733A" w14:textId="77777777" w:rsidTr="007738E5">
        <w:tc>
          <w:tcPr>
            <w:tcW w:w="9493" w:type="dxa"/>
            <w:shd w:val="clear" w:color="auto" w:fill="BFBFBF" w:themeFill="background1" w:themeFillShade="BF"/>
          </w:tcPr>
          <w:p w14:paraId="38ED85DE" w14:textId="11EA3733" w:rsidR="007738E5" w:rsidRPr="00AD0795" w:rsidRDefault="007738E5" w:rsidP="00DC0750">
            <w:pPr>
              <w:rPr>
                <w:b/>
                <w:bCs/>
                <w:sz w:val="20"/>
                <w:szCs w:val="20"/>
              </w:rPr>
            </w:pPr>
            <w:r w:rsidRPr="00AD0795">
              <w:rPr>
                <w:b/>
                <w:bCs/>
                <w:sz w:val="20"/>
                <w:szCs w:val="20"/>
              </w:rPr>
              <w:t>GRAVE DETAILS</w:t>
            </w:r>
          </w:p>
        </w:tc>
      </w:tr>
      <w:tr w:rsidR="007738E5" w:rsidRPr="00027FDF" w14:paraId="56838544" w14:textId="77777777" w:rsidTr="007738E5">
        <w:tc>
          <w:tcPr>
            <w:tcW w:w="9493" w:type="dxa"/>
          </w:tcPr>
          <w:p w14:paraId="2F72CDE8" w14:textId="77777777" w:rsidR="008B0D56" w:rsidRPr="00AD0795" w:rsidRDefault="008B0D56" w:rsidP="000B1E48">
            <w:pPr>
              <w:rPr>
                <w:sz w:val="20"/>
                <w:szCs w:val="20"/>
              </w:rPr>
            </w:pPr>
          </w:p>
          <w:p w14:paraId="4545AAB5" w14:textId="77777777" w:rsidR="008B0D56" w:rsidRPr="00AD0795" w:rsidRDefault="007738E5" w:rsidP="008B0D56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New</w:t>
            </w:r>
            <w:r w:rsidR="008B0D56" w:rsidRPr="00AD0795">
              <w:rPr>
                <w:sz w:val="20"/>
                <w:szCs w:val="20"/>
              </w:rPr>
              <w:t xml:space="preserve"> grave/</w:t>
            </w:r>
            <w:r w:rsidRPr="00AD0795">
              <w:rPr>
                <w:sz w:val="20"/>
                <w:szCs w:val="20"/>
              </w:rPr>
              <w:t>reopen existing grave</w:t>
            </w:r>
            <w:r w:rsidR="008B0D56" w:rsidRPr="00AD0795">
              <w:rPr>
                <w:sz w:val="20"/>
                <w:szCs w:val="20"/>
              </w:rPr>
              <w:t xml:space="preserve"> (please delete as appropriate)</w:t>
            </w:r>
          </w:p>
          <w:p w14:paraId="2C57BBA8" w14:textId="77777777" w:rsidR="007738E5" w:rsidRPr="00AD0795" w:rsidRDefault="007738E5" w:rsidP="000B1E48">
            <w:pPr>
              <w:rPr>
                <w:sz w:val="20"/>
                <w:szCs w:val="20"/>
              </w:rPr>
            </w:pPr>
          </w:p>
          <w:p w14:paraId="3CC6D580" w14:textId="69150EB7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Depth</w:t>
            </w:r>
            <w:r w:rsidR="00723FC8" w:rsidRPr="00AD0795">
              <w:rPr>
                <w:sz w:val="20"/>
                <w:szCs w:val="20"/>
              </w:rPr>
              <w:t>:</w:t>
            </w:r>
          </w:p>
          <w:p w14:paraId="5C4818F1" w14:textId="78583D13" w:rsidR="007738E5" w:rsidRPr="00AD0795" w:rsidRDefault="007738E5" w:rsidP="000B1E48">
            <w:pPr>
              <w:rPr>
                <w:sz w:val="20"/>
                <w:szCs w:val="20"/>
              </w:rPr>
            </w:pPr>
          </w:p>
        </w:tc>
      </w:tr>
      <w:tr w:rsidR="008B0D56" w:rsidRPr="00027FDF" w14:paraId="50DE7C0C" w14:textId="77777777" w:rsidTr="00B7717E">
        <w:tc>
          <w:tcPr>
            <w:tcW w:w="9493" w:type="dxa"/>
            <w:shd w:val="clear" w:color="auto" w:fill="BFBFBF" w:themeFill="background1" w:themeFillShade="BF"/>
          </w:tcPr>
          <w:p w14:paraId="5AA396D6" w14:textId="2A4777CE" w:rsidR="008B0D56" w:rsidRPr="00AD0795" w:rsidRDefault="008B0D56" w:rsidP="00B7717E">
            <w:pPr>
              <w:rPr>
                <w:sz w:val="20"/>
                <w:szCs w:val="20"/>
              </w:rPr>
            </w:pPr>
            <w:r w:rsidRPr="00AD0795">
              <w:rPr>
                <w:b/>
                <w:bCs/>
                <w:sz w:val="20"/>
                <w:szCs w:val="20"/>
              </w:rPr>
              <w:lastRenderedPageBreak/>
              <w:t>COFFIN/CASKET</w:t>
            </w:r>
            <w:r w:rsidRPr="00AD0795">
              <w:rPr>
                <w:sz w:val="20"/>
                <w:szCs w:val="20"/>
              </w:rPr>
              <w:t xml:space="preserve"> </w:t>
            </w:r>
            <w:r w:rsidRPr="00AD0795">
              <w:rPr>
                <w:b/>
                <w:bCs/>
                <w:sz w:val="20"/>
                <w:szCs w:val="20"/>
              </w:rPr>
              <w:t>DETAILS</w:t>
            </w:r>
          </w:p>
        </w:tc>
      </w:tr>
      <w:tr w:rsidR="007738E5" w:rsidRPr="00027FDF" w14:paraId="37D0D2FD" w14:textId="77777777" w:rsidTr="007738E5">
        <w:tc>
          <w:tcPr>
            <w:tcW w:w="9493" w:type="dxa"/>
          </w:tcPr>
          <w:p w14:paraId="271F8B33" w14:textId="77777777" w:rsidR="007738E5" w:rsidRPr="00AD0795" w:rsidRDefault="007738E5" w:rsidP="000B1E48">
            <w:pPr>
              <w:rPr>
                <w:b/>
                <w:bCs/>
                <w:sz w:val="20"/>
                <w:szCs w:val="20"/>
              </w:rPr>
            </w:pPr>
          </w:p>
          <w:p w14:paraId="002BE95D" w14:textId="72588352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Length</w:t>
            </w:r>
            <w:r w:rsidR="00723FC8" w:rsidRPr="00AD0795">
              <w:rPr>
                <w:sz w:val="20"/>
                <w:szCs w:val="20"/>
              </w:rPr>
              <w:t>:</w:t>
            </w:r>
          </w:p>
          <w:p w14:paraId="2FA4535A" w14:textId="77777777" w:rsidR="007738E5" w:rsidRPr="00AD0795" w:rsidRDefault="007738E5" w:rsidP="000B1E48">
            <w:pPr>
              <w:rPr>
                <w:sz w:val="20"/>
                <w:szCs w:val="20"/>
              </w:rPr>
            </w:pPr>
          </w:p>
          <w:p w14:paraId="4E1E70DF" w14:textId="3AA47753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Width</w:t>
            </w:r>
            <w:r w:rsidR="00723FC8" w:rsidRPr="00AD0795">
              <w:rPr>
                <w:sz w:val="20"/>
                <w:szCs w:val="20"/>
              </w:rPr>
              <w:t>:</w:t>
            </w:r>
          </w:p>
          <w:p w14:paraId="00DD06B0" w14:textId="77777777" w:rsidR="007738E5" w:rsidRPr="00AD0795" w:rsidRDefault="007738E5" w:rsidP="000B1E48">
            <w:pPr>
              <w:rPr>
                <w:sz w:val="20"/>
                <w:szCs w:val="20"/>
              </w:rPr>
            </w:pPr>
          </w:p>
          <w:p w14:paraId="3A564217" w14:textId="52826BD1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Depth from base to lid</w:t>
            </w:r>
            <w:r w:rsidR="00723FC8" w:rsidRPr="00AD0795">
              <w:rPr>
                <w:sz w:val="20"/>
                <w:szCs w:val="20"/>
              </w:rPr>
              <w:t>:</w:t>
            </w:r>
          </w:p>
          <w:p w14:paraId="1A323005" w14:textId="77777777" w:rsidR="007738E5" w:rsidRPr="00AD0795" w:rsidRDefault="007738E5" w:rsidP="000B1E48">
            <w:pPr>
              <w:rPr>
                <w:sz w:val="20"/>
                <w:szCs w:val="20"/>
              </w:rPr>
            </w:pPr>
          </w:p>
          <w:p w14:paraId="1268EF95" w14:textId="706F0165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Confirm name plate on coffin</w:t>
            </w:r>
            <w:r w:rsidR="00723FC8" w:rsidRPr="00AD0795">
              <w:rPr>
                <w:sz w:val="20"/>
                <w:szCs w:val="20"/>
              </w:rPr>
              <w:t>:</w:t>
            </w:r>
          </w:p>
          <w:p w14:paraId="4735A3EA" w14:textId="77777777" w:rsidR="007738E5" w:rsidRPr="00AD0795" w:rsidRDefault="007738E5" w:rsidP="000B1E48">
            <w:pPr>
              <w:rPr>
                <w:sz w:val="20"/>
                <w:szCs w:val="20"/>
              </w:rPr>
            </w:pPr>
          </w:p>
        </w:tc>
      </w:tr>
      <w:tr w:rsidR="007738E5" w:rsidRPr="00027FDF" w14:paraId="02DACA4D" w14:textId="77777777" w:rsidTr="007738E5">
        <w:tc>
          <w:tcPr>
            <w:tcW w:w="9493" w:type="dxa"/>
            <w:shd w:val="clear" w:color="auto" w:fill="BFBFBF" w:themeFill="background1" w:themeFillShade="BF"/>
          </w:tcPr>
          <w:p w14:paraId="5342FB1A" w14:textId="34EE404D" w:rsidR="007738E5" w:rsidRPr="00AD0795" w:rsidRDefault="007738E5" w:rsidP="008D2A9C">
            <w:pPr>
              <w:rPr>
                <w:b/>
                <w:bCs/>
                <w:sz w:val="20"/>
                <w:szCs w:val="20"/>
              </w:rPr>
            </w:pPr>
            <w:r w:rsidRPr="00AD0795">
              <w:rPr>
                <w:b/>
                <w:bCs/>
                <w:sz w:val="20"/>
                <w:szCs w:val="20"/>
              </w:rPr>
              <w:t>INTERMENT DETAILS</w:t>
            </w:r>
          </w:p>
        </w:tc>
      </w:tr>
      <w:tr w:rsidR="007738E5" w:rsidRPr="00027FDF" w14:paraId="7F4F3F74" w14:textId="77777777" w:rsidTr="007738E5">
        <w:tc>
          <w:tcPr>
            <w:tcW w:w="9493" w:type="dxa"/>
          </w:tcPr>
          <w:p w14:paraId="7E150616" w14:textId="77777777" w:rsidR="00FA13E9" w:rsidRPr="00AD0795" w:rsidRDefault="00FA13E9" w:rsidP="000B1E48">
            <w:pPr>
              <w:rPr>
                <w:sz w:val="20"/>
                <w:szCs w:val="20"/>
              </w:rPr>
            </w:pPr>
          </w:p>
          <w:p w14:paraId="1B80A552" w14:textId="16BD7A99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Date of funeral interment</w:t>
            </w:r>
            <w:r w:rsidR="00723FC8" w:rsidRPr="00AD0795">
              <w:rPr>
                <w:sz w:val="20"/>
                <w:szCs w:val="20"/>
              </w:rPr>
              <w:t>:</w:t>
            </w:r>
          </w:p>
          <w:p w14:paraId="31530472" w14:textId="77777777" w:rsidR="007738E5" w:rsidRPr="00AD0795" w:rsidRDefault="007738E5" w:rsidP="000B1E48">
            <w:pPr>
              <w:rPr>
                <w:sz w:val="20"/>
                <w:szCs w:val="20"/>
              </w:rPr>
            </w:pPr>
          </w:p>
          <w:p w14:paraId="58DE5218" w14:textId="1BD10082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Place and time of service</w:t>
            </w:r>
            <w:r w:rsidR="00723FC8" w:rsidRPr="00AD0795">
              <w:rPr>
                <w:sz w:val="20"/>
                <w:szCs w:val="20"/>
              </w:rPr>
              <w:t>:</w:t>
            </w:r>
          </w:p>
          <w:p w14:paraId="640043E6" w14:textId="77777777" w:rsidR="007738E5" w:rsidRPr="00AD0795" w:rsidRDefault="007738E5" w:rsidP="000B1E48">
            <w:pPr>
              <w:rPr>
                <w:sz w:val="20"/>
                <w:szCs w:val="20"/>
              </w:rPr>
            </w:pPr>
          </w:p>
          <w:p w14:paraId="7939BEF2" w14:textId="3C0D4807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Time at church</w:t>
            </w:r>
            <w:r w:rsidR="00723FC8" w:rsidRPr="00AD0795">
              <w:rPr>
                <w:sz w:val="20"/>
                <w:szCs w:val="20"/>
              </w:rPr>
              <w:t>:</w:t>
            </w:r>
          </w:p>
          <w:p w14:paraId="375F3570" w14:textId="77777777" w:rsidR="007738E5" w:rsidRPr="00AD0795" w:rsidRDefault="007738E5" w:rsidP="000B1E48">
            <w:pPr>
              <w:rPr>
                <w:sz w:val="20"/>
                <w:szCs w:val="20"/>
              </w:rPr>
            </w:pPr>
          </w:p>
          <w:p w14:paraId="5A91D656" w14:textId="64911559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Minister/celebrant</w:t>
            </w:r>
            <w:r w:rsidR="00723FC8" w:rsidRPr="00AD0795">
              <w:rPr>
                <w:sz w:val="20"/>
                <w:szCs w:val="20"/>
              </w:rPr>
              <w:t>:</w:t>
            </w:r>
          </w:p>
          <w:p w14:paraId="27D89A7A" w14:textId="77777777" w:rsidR="007738E5" w:rsidRPr="00AD0795" w:rsidRDefault="007738E5" w:rsidP="000B1E48">
            <w:pPr>
              <w:rPr>
                <w:sz w:val="20"/>
                <w:szCs w:val="20"/>
              </w:rPr>
            </w:pPr>
          </w:p>
          <w:p w14:paraId="3BAB101D" w14:textId="2CECEB3F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Special arrangements</w:t>
            </w:r>
            <w:r w:rsidR="00723FC8" w:rsidRPr="00AD0795">
              <w:rPr>
                <w:sz w:val="20"/>
                <w:szCs w:val="20"/>
              </w:rPr>
              <w:t>:</w:t>
            </w:r>
          </w:p>
          <w:p w14:paraId="7E2624B5" w14:textId="77777777" w:rsidR="007738E5" w:rsidRPr="00AD0795" w:rsidRDefault="007738E5" w:rsidP="000B1E48">
            <w:pPr>
              <w:rPr>
                <w:sz w:val="20"/>
                <w:szCs w:val="20"/>
              </w:rPr>
            </w:pPr>
          </w:p>
        </w:tc>
      </w:tr>
      <w:tr w:rsidR="007738E5" w:rsidRPr="00027FDF" w14:paraId="1C4000FC" w14:textId="77777777" w:rsidTr="007738E5">
        <w:tc>
          <w:tcPr>
            <w:tcW w:w="9493" w:type="dxa"/>
            <w:shd w:val="clear" w:color="auto" w:fill="BFBFBF" w:themeFill="background1" w:themeFillShade="BF"/>
          </w:tcPr>
          <w:p w14:paraId="7982126A" w14:textId="47D5DB50" w:rsidR="007738E5" w:rsidRPr="00AD0795" w:rsidRDefault="007738E5" w:rsidP="00D17FCA">
            <w:pPr>
              <w:rPr>
                <w:b/>
                <w:bCs/>
                <w:sz w:val="20"/>
                <w:szCs w:val="20"/>
              </w:rPr>
            </w:pPr>
            <w:r w:rsidRPr="00AD0795">
              <w:rPr>
                <w:b/>
                <w:bCs/>
                <w:sz w:val="20"/>
                <w:szCs w:val="20"/>
              </w:rPr>
              <w:t>FUNERAL DIRECTOR</w:t>
            </w:r>
          </w:p>
        </w:tc>
      </w:tr>
      <w:tr w:rsidR="007738E5" w:rsidRPr="00027FDF" w14:paraId="48E0B405" w14:textId="77777777" w:rsidTr="007738E5">
        <w:tc>
          <w:tcPr>
            <w:tcW w:w="9493" w:type="dxa"/>
          </w:tcPr>
          <w:p w14:paraId="58C786E1" w14:textId="77777777" w:rsidR="00FA13E9" w:rsidRPr="00AD0795" w:rsidRDefault="00FA13E9" w:rsidP="000B1E48">
            <w:pPr>
              <w:rPr>
                <w:sz w:val="20"/>
                <w:szCs w:val="20"/>
              </w:rPr>
            </w:pPr>
          </w:p>
          <w:p w14:paraId="7FF6BD73" w14:textId="07977747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Funeral director</w:t>
            </w:r>
            <w:r w:rsidR="00723FC8" w:rsidRPr="00AD0795">
              <w:rPr>
                <w:sz w:val="20"/>
                <w:szCs w:val="20"/>
              </w:rPr>
              <w:t>:</w:t>
            </w:r>
          </w:p>
          <w:p w14:paraId="37CED53F" w14:textId="77777777" w:rsidR="007738E5" w:rsidRPr="00AD0795" w:rsidRDefault="007738E5" w:rsidP="000B1E48">
            <w:pPr>
              <w:rPr>
                <w:sz w:val="20"/>
                <w:szCs w:val="20"/>
              </w:rPr>
            </w:pPr>
          </w:p>
          <w:p w14:paraId="14D79E17" w14:textId="45BE365F" w:rsidR="007738E5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Contact name</w:t>
            </w:r>
            <w:r w:rsidR="00723FC8" w:rsidRPr="00AD0795">
              <w:rPr>
                <w:sz w:val="20"/>
                <w:szCs w:val="20"/>
              </w:rPr>
              <w:t>:</w:t>
            </w:r>
          </w:p>
          <w:p w14:paraId="2ED8A7C8" w14:textId="77777777" w:rsidR="007738E5" w:rsidRPr="00AD0795" w:rsidRDefault="007738E5" w:rsidP="000B1E48">
            <w:pPr>
              <w:rPr>
                <w:sz w:val="20"/>
                <w:szCs w:val="20"/>
              </w:rPr>
            </w:pPr>
          </w:p>
          <w:p w14:paraId="04F86B73" w14:textId="0A815F59" w:rsidR="00723FC8" w:rsidRPr="00AD0795" w:rsidRDefault="007738E5" w:rsidP="001F549F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Address</w:t>
            </w:r>
            <w:r w:rsidR="00723FC8" w:rsidRPr="00AD0795">
              <w:rPr>
                <w:sz w:val="20"/>
                <w:szCs w:val="20"/>
              </w:rPr>
              <w:t>:</w:t>
            </w:r>
          </w:p>
          <w:p w14:paraId="0698A687" w14:textId="77777777" w:rsidR="00723FC8" w:rsidRPr="00AD0795" w:rsidRDefault="00723FC8" w:rsidP="00F60629">
            <w:pPr>
              <w:pStyle w:val="NormalWeb"/>
              <w:spacing w:before="0" w:beforeAutospacing="0" w:after="0" w:afterAutospacing="0"/>
              <w:rPr>
                <w:rFonts w:ascii="Century Gothic" w:hAnsi="Century Gothic"/>
                <w:sz w:val="20"/>
                <w:szCs w:val="20"/>
              </w:rPr>
            </w:pPr>
          </w:p>
          <w:p w14:paraId="3293BF50" w14:textId="77777777" w:rsidR="00036D31" w:rsidRPr="00AD0795" w:rsidRDefault="00036D31" w:rsidP="000B1E48">
            <w:pPr>
              <w:rPr>
                <w:sz w:val="20"/>
                <w:szCs w:val="20"/>
              </w:rPr>
            </w:pPr>
          </w:p>
          <w:p w14:paraId="1E4CB80C" w14:textId="77777777" w:rsidR="001F549F" w:rsidRPr="00AD0795" w:rsidRDefault="001F549F" w:rsidP="001F5576">
            <w:pPr>
              <w:pStyle w:val="NormalWeb"/>
              <w:spacing w:before="0" w:beforeAutospacing="0" w:after="0" w:afterAutospacing="0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508DEE56" w14:textId="252BB69D" w:rsidR="00A6125B" w:rsidRPr="00AD0795" w:rsidRDefault="00A6125B" w:rsidP="00A6125B">
            <w:pPr>
              <w:rPr>
                <w:color w:val="auto"/>
                <w:sz w:val="20"/>
                <w:szCs w:val="20"/>
              </w:rPr>
            </w:pPr>
            <w:r w:rsidRPr="00AD0795">
              <w:rPr>
                <w:color w:val="auto"/>
                <w:sz w:val="20"/>
                <w:szCs w:val="20"/>
              </w:rPr>
              <w:t>By signing below you agree to</w:t>
            </w:r>
            <w:r w:rsidR="006647D7" w:rsidRPr="00AD0795">
              <w:rPr>
                <w:color w:val="auto"/>
                <w:sz w:val="20"/>
                <w:szCs w:val="20"/>
              </w:rPr>
              <w:t xml:space="preserve"> the following:</w:t>
            </w:r>
            <w:r w:rsidRPr="00AD0795">
              <w:rPr>
                <w:color w:val="auto"/>
                <w:sz w:val="20"/>
                <w:szCs w:val="20"/>
              </w:rPr>
              <w:t xml:space="preserve"> </w:t>
            </w:r>
          </w:p>
          <w:p w14:paraId="6FFD357A" w14:textId="0AF13E17" w:rsidR="00A6125B" w:rsidRPr="00AD0795" w:rsidRDefault="00A6125B" w:rsidP="00A6125B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Century Gothic" w:hAnsi="Century Gothic"/>
                <w:sz w:val="20"/>
                <w:szCs w:val="20"/>
              </w:rPr>
            </w:pPr>
            <w:r w:rsidRPr="00AD0795">
              <w:rPr>
                <w:rFonts w:ascii="Century Gothic" w:hAnsi="Century Gothic"/>
                <w:sz w:val="20"/>
                <w:szCs w:val="20"/>
              </w:rPr>
              <w:t>Evidence of any gravedigger’s third-party liability has been sent to the clerk</w:t>
            </w:r>
            <w:r w:rsidR="006647D7" w:rsidRPr="00AD0795">
              <w:rPr>
                <w:rFonts w:ascii="Century Gothic" w:hAnsi="Century Gothic"/>
                <w:sz w:val="20"/>
                <w:szCs w:val="20"/>
              </w:rPr>
              <w:t>.</w:t>
            </w:r>
            <w:r w:rsidRPr="00AD0795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5FF97A29" w14:textId="77777777" w:rsidR="00A6125B" w:rsidRPr="00AD0795" w:rsidRDefault="00A6125B" w:rsidP="00A6125B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Century Gothic" w:hAnsi="Century Gothic"/>
                <w:sz w:val="20"/>
                <w:szCs w:val="20"/>
              </w:rPr>
            </w:pPr>
            <w:r w:rsidRPr="00AD0795">
              <w:rPr>
                <w:rFonts w:ascii="Century Gothic" w:hAnsi="Century Gothic"/>
                <w:sz w:val="20"/>
                <w:szCs w:val="20"/>
              </w:rPr>
              <w:t>There is no facility to store excess spoil</w:t>
            </w:r>
            <w:r w:rsidRPr="00AD0795">
              <w:rPr>
                <w:rFonts w:ascii="Century Gothic" w:hAnsi="Century Gothic"/>
                <w:noProof/>
                <w:sz w:val="20"/>
                <w:szCs w:val="20"/>
              </w:rPr>
              <w:t xml:space="preserve"> at the cemetery. All spoil to be removed from site. Any spoil left will be billed accordingly.</w:t>
            </w:r>
          </w:p>
          <w:p w14:paraId="00D06604" w14:textId="0BF59E24" w:rsidR="00A6125B" w:rsidRPr="00AD0795" w:rsidRDefault="00A6125B" w:rsidP="00A6125B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Century Gothic" w:hAnsi="Century Gothic"/>
                <w:sz w:val="20"/>
                <w:szCs w:val="20"/>
              </w:rPr>
            </w:pPr>
            <w:r w:rsidRPr="00AD0795">
              <w:rPr>
                <w:rFonts w:ascii="Century Gothic" w:hAnsi="Century Gothic"/>
                <w:sz w:val="20"/>
                <w:szCs w:val="20"/>
              </w:rPr>
              <w:t>The coffin is of a standard size to fit into a single grave space. For outsize coffins there will be an additional fee</w:t>
            </w:r>
            <w:r w:rsidR="00AD0795" w:rsidRPr="00AD0795">
              <w:rPr>
                <w:rFonts w:ascii="Century Gothic" w:hAnsi="Century Gothic"/>
                <w:sz w:val="20"/>
                <w:szCs w:val="20"/>
              </w:rPr>
              <w:t>.</w:t>
            </w:r>
            <w:r w:rsidRPr="00AD0795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2B3082B8" w14:textId="77777777" w:rsidR="00A6125B" w:rsidRPr="00AD0795" w:rsidRDefault="00A6125B" w:rsidP="001F5576">
            <w:pPr>
              <w:pStyle w:val="NormalWeb"/>
              <w:spacing w:before="0" w:beforeAutospacing="0" w:after="0" w:afterAutospacing="0"/>
              <w:rPr>
                <w:rFonts w:ascii="Century Gothic" w:hAnsi="Century Gothic"/>
                <w:sz w:val="20"/>
                <w:szCs w:val="20"/>
              </w:rPr>
            </w:pPr>
          </w:p>
          <w:p w14:paraId="4C1A8184" w14:textId="2F8F655E" w:rsidR="001F549F" w:rsidRPr="00AD0795" w:rsidRDefault="001F549F" w:rsidP="001F5576">
            <w:pPr>
              <w:pStyle w:val="NormalWeb"/>
              <w:spacing w:before="0" w:beforeAutospacing="0" w:after="0" w:afterAutospacing="0"/>
              <w:rPr>
                <w:rFonts w:ascii="Century Gothic" w:hAnsi="Century Gothic"/>
                <w:sz w:val="20"/>
                <w:szCs w:val="20"/>
              </w:rPr>
            </w:pPr>
            <w:r w:rsidRPr="00AD0795">
              <w:rPr>
                <w:rFonts w:ascii="Century Gothic" w:hAnsi="Century Gothic"/>
                <w:sz w:val="20"/>
                <w:szCs w:val="20"/>
              </w:rPr>
              <w:t>Signature:</w:t>
            </w:r>
          </w:p>
          <w:p w14:paraId="24D3FE27" w14:textId="77777777" w:rsidR="00170516" w:rsidRPr="00AD0795" w:rsidRDefault="00170516" w:rsidP="001F5576">
            <w:pPr>
              <w:pStyle w:val="NormalWeb"/>
              <w:spacing w:before="0" w:beforeAutospacing="0" w:after="0" w:afterAutospacing="0"/>
              <w:rPr>
                <w:rFonts w:ascii="Century Gothic" w:hAnsi="Century Gothic"/>
                <w:sz w:val="20"/>
                <w:szCs w:val="20"/>
              </w:rPr>
            </w:pPr>
          </w:p>
          <w:p w14:paraId="7F4F9B9E" w14:textId="3824C018" w:rsidR="00410D95" w:rsidRPr="00AD0795" w:rsidRDefault="00410D95" w:rsidP="00A6125B">
            <w:pPr>
              <w:pStyle w:val="NormalWeb"/>
              <w:spacing w:before="0" w:beforeAutospacing="0" w:after="0" w:afterAutospacing="0"/>
              <w:ind w:left="72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738E5" w:rsidRPr="00027FDF" w14:paraId="716A96FA" w14:textId="77777777" w:rsidTr="007738E5">
        <w:tc>
          <w:tcPr>
            <w:tcW w:w="9493" w:type="dxa"/>
            <w:shd w:val="clear" w:color="auto" w:fill="BFBFBF" w:themeFill="background1" w:themeFillShade="BF"/>
          </w:tcPr>
          <w:p w14:paraId="4640E7E7" w14:textId="7DC45F9A" w:rsidR="007738E5" w:rsidRPr="00AD0795" w:rsidRDefault="007738E5" w:rsidP="00D17FCA">
            <w:pPr>
              <w:rPr>
                <w:b/>
                <w:bCs/>
                <w:sz w:val="20"/>
                <w:szCs w:val="20"/>
              </w:rPr>
            </w:pPr>
            <w:r w:rsidRPr="00AD0795">
              <w:rPr>
                <w:b/>
                <w:bCs/>
                <w:sz w:val="20"/>
                <w:szCs w:val="20"/>
              </w:rPr>
              <w:t xml:space="preserve">NEW GRAVE </w:t>
            </w:r>
            <w:r w:rsidR="006029AE" w:rsidRPr="00AD0795">
              <w:rPr>
                <w:b/>
                <w:bCs/>
                <w:sz w:val="20"/>
                <w:szCs w:val="20"/>
              </w:rPr>
              <w:t>(t</w:t>
            </w:r>
            <w:r w:rsidRPr="00AD0795">
              <w:rPr>
                <w:b/>
                <w:bCs/>
                <w:sz w:val="20"/>
                <w:szCs w:val="20"/>
              </w:rPr>
              <w:t>o include the purchase of an Exclusive Right of Burial</w:t>
            </w:r>
            <w:r w:rsidR="006029AE" w:rsidRPr="00AD0795">
              <w:rPr>
                <w:b/>
                <w:bCs/>
                <w:sz w:val="20"/>
                <w:szCs w:val="20"/>
              </w:rPr>
              <w:t>)</w:t>
            </w:r>
            <w:r w:rsidR="00B11C99" w:rsidRPr="00AD0795">
              <w:rPr>
                <w:b/>
                <w:bCs/>
                <w:sz w:val="20"/>
                <w:szCs w:val="20"/>
              </w:rPr>
              <w:br/>
            </w:r>
            <w:r w:rsidR="00B11C99" w:rsidRPr="00AD0795">
              <w:rPr>
                <w:i/>
                <w:iCs/>
                <w:sz w:val="20"/>
                <w:szCs w:val="20"/>
              </w:rPr>
              <w:t>The person(s) named below will be registered as the Grant holder(s), with the deed being made in his/her/their name(s). No memorial may be arranged and no further interment may take place without the signed consent of the Grant holder(s)</w:t>
            </w:r>
          </w:p>
        </w:tc>
      </w:tr>
      <w:tr w:rsidR="007738E5" w:rsidRPr="00027FDF" w14:paraId="32A453C8" w14:textId="77777777" w:rsidTr="007738E5">
        <w:tc>
          <w:tcPr>
            <w:tcW w:w="9493" w:type="dxa"/>
          </w:tcPr>
          <w:p w14:paraId="5EAB6B6B" w14:textId="77777777" w:rsidR="00B11C99" w:rsidRPr="00AD0795" w:rsidRDefault="00B11C99" w:rsidP="000B1E48">
            <w:pPr>
              <w:rPr>
                <w:b/>
                <w:bCs/>
                <w:sz w:val="20"/>
                <w:szCs w:val="20"/>
              </w:rPr>
            </w:pPr>
          </w:p>
          <w:p w14:paraId="2314D994" w14:textId="77777777" w:rsidR="00036D31" w:rsidRPr="00AD0795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Signature of applicant</w:t>
            </w:r>
            <w:r w:rsidR="003A268D" w:rsidRPr="00AD0795">
              <w:rPr>
                <w:sz w:val="20"/>
                <w:szCs w:val="20"/>
              </w:rPr>
              <w:t>:</w:t>
            </w:r>
          </w:p>
          <w:p w14:paraId="62B6D14C" w14:textId="6FB8C3FB" w:rsidR="00837514" w:rsidRPr="00AD0795" w:rsidRDefault="00837514" w:rsidP="000B1E48">
            <w:pPr>
              <w:rPr>
                <w:sz w:val="20"/>
                <w:szCs w:val="20"/>
              </w:rPr>
            </w:pPr>
          </w:p>
          <w:p w14:paraId="744E941B" w14:textId="5EE4CA66" w:rsidR="00036D31" w:rsidRDefault="007738E5" w:rsidP="000B1E48">
            <w:pPr>
              <w:rPr>
                <w:sz w:val="20"/>
                <w:szCs w:val="20"/>
              </w:rPr>
            </w:pPr>
            <w:r w:rsidRPr="00AD0795">
              <w:rPr>
                <w:sz w:val="20"/>
                <w:szCs w:val="20"/>
              </w:rPr>
              <w:t>Additional purchaser details and signature (</w:t>
            </w:r>
            <w:r w:rsidR="00F5779E" w:rsidRPr="00AD0795">
              <w:rPr>
                <w:sz w:val="20"/>
                <w:szCs w:val="20"/>
              </w:rPr>
              <w:t xml:space="preserve">maximum four owners, </w:t>
            </w:r>
            <w:r w:rsidRPr="00AD0795">
              <w:rPr>
                <w:sz w:val="20"/>
                <w:szCs w:val="20"/>
              </w:rPr>
              <w:t>if required</w:t>
            </w:r>
            <w:r w:rsidR="00E00192" w:rsidRPr="00AD0795">
              <w:rPr>
                <w:sz w:val="20"/>
                <w:szCs w:val="20"/>
              </w:rPr>
              <w:t>)</w:t>
            </w:r>
            <w:r w:rsidR="003A268D" w:rsidRPr="00AD0795">
              <w:rPr>
                <w:sz w:val="20"/>
                <w:szCs w:val="20"/>
              </w:rPr>
              <w:t>:</w:t>
            </w:r>
          </w:p>
          <w:p w14:paraId="7BF8E6B8" w14:textId="77777777" w:rsidR="00AD0795" w:rsidRDefault="00AD0795" w:rsidP="000B1E48">
            <w:pPr>
              <w:rPr>
                <w:sz w:val="20"/>
                <w:szCs w:val="20"/>
              </w:rPr>
            </w:pPr>
          </w:p>
          <w:p w14:paraId="329EC6AC" w14:textId="77777777" w:rsidR="00AD0795" w:rsidRDefault="00AD0795" w:rsidP="000B1E48">
            <w:pPr>
              <w:rPr>
                <w:sz w:val="20"/>
                <w:szCs w:val="20"/>
              </w:rPr>
            </w:pPr>
          </w:p>
          <w:p w14:paraId="65DB2AC3" w14:textId="77777777" w:rsidR="00AD0795" w:rsidRDefault="00AD0795" w:rsidP="000B1E48">
            <w:pPr>
              <w:rPr>
                <w:sz w:val="20"/>
                <w:szCs w:val="20"/>
              </w:rPr>
            </w:pPr>
          </w:p>
          <w:p w14:paraId="55FD7FB3" w14:textId="77777777" w:rsidR="00AD0795" w:rsidRDefault="00AD0795" w:rsidP="000B1E48">
            <w:pPr>
              <w:rPr>
                <w:sz w:val="20"/>
                <w:szCs w:val="20"/>
              </w:rPr>
            </w:pPr>
          </w:p>
          <w:p w14:paraId="49FF1165" w14:textId="77777777" w:rsidR="00AD0795" w:rsidRDefault="00AD0795" w:rsidP="000B1E48">
            <w:pPr>
              <w:rPr>
                <w:sz w:val="20"/>
                <w:szCs w:val="20"/>
              </w:rPr>
            </w:pPr>
          </w:p>
          <w:p w14:paraId="34319052" w14:textId="77777777" w:rsidR="00AD0795" w:rsidRDefault="00AD0795" w:rsidP="000B1E48">
            <w:pPr>
              <w:rPr>
                <w:sz w:val="20"/>
                <w:szCs w:val="20"/>
              </w:rPr>
            </w:pPr>
          </w:p>
          <w:p w14:paraId="2E12176C" w14:textId="77777777" w:rsidR="00AD0795" w:rsidRDefault="00AD0795" w:rsidP="000B1E48">
            <w:pPr>
              <w:rPr>
                <w:sz w:val="20"/>
                <w:szCs w:val="20"/>
              </w:rPr>
            </w:pPr>
          </w:p>
          <w:p w14:paraId="74D8F64B" w14:textId="77777777" w:rsidR="00AD0795" w:rsidRPr="00AD0795" w:rsidRDefault="00AD0795" w:rsidP="000B1E48">
            <w:pPr>
              <w:rPr>
                <w:sz w:val="20"/>
                <w:szCs w:val="20"/>
              </w:rPr>
            </w:pPr>
          </w:p>
          <w:p w14:paraId="4D157AEE" w14:textId="77777777" w:rsidR="00C701D5" w:rsidRPr="00AD0795" w:rsidRDefault="00C701D5" w:rsidP="000B1E48">
            <w:pPr>
              <w:rPr>
                <w:sz w:val="20"/>
                <w:szCs w:val="20"/>
              </w:rPr>
            </w:pPr>
          </w:p>
          <w:p w14:paraId="19A2EA80" w14:textId="78A50940" w:rsidR="00BD6C1D" w:rsidRPr="00AD0795" w:rsidRDefault="00BD6C1D" w:rsidP="000B1E4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25C55C09" w14:textId="61DA98E8" w:rsidR="006F7098" w:rsidRPr="00027FDF" w:rsidRDefault="006F7098" w:rsidP="00C701D5">
      <w:pPr>
        <w:rPr>
          <w:szCs w:val="22"/>
        </w:rPr>
      </w:pPr>
    </w:p>
    <w:sectPr w:rsidR="006F7098" w:rsidRPr="00027FDF" w:rsidSect="00027FDF">
      <w:footerReference w:type="default" r:id="rId8"/>
      <w:headerReference w:type="first" r:id="rId9"/>
      <w:pgSz w:w="11906" w:h="16838"/>
      <w:pgMar w:top="567" w:right="851" w:bottom="567" w:left="85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68177" w14:textId="77777777" w:rsidR="00B30359" w:rsidRDefault="00B30359" w:rsidP="00F953C6">
      <w:r>
        <w:separator/>
      </w:r>
    </w:p>
  </w:endnote>
  <w:endnote w:type="continuationSeparator" w:id="0">
    <w:p w14:paraId="4CE19827" w14:textId="77777777" w:rsidR="00B30359" w:rsidRDefault="00B30359" w:rsidP="00F95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92D0C" w14:textId="4B2DB7C0" w:rsidR="009F2EFC" w:rsidRPr="009F2EFC" w:rsidRDefault="009F2EFC" w:rsidP="009F2EFC">
    <w:pPr>
      <w:pStyle w:val="Footertext"/>
      <w:rPr>
        <w:rStyle w:val="Emphasis"/>
        <w:i w:val="0"/>
        <w:iCs w:val="0"/>
      </w:rPr>
    </w:pPr>
    <w:r w:rsidRPr="009F2EFC">
      <w:rPr>
        <w:rStyle w:val="Emphasis"/>
        <w:i w:val="0"/>
        <w:iCs w:val="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AA89D" w14:textId="77777777" w:rsidR="00B30359" w:rsidRDefault="00B30359" w:rsidP="00F953C6">
      <w:r>
        <w:separator/>
      </w:r>
    </w:p>
  </w:footnote>
  <w:footnote w:type="continuationSeparator" w:id="0">
    <w:p w14:paraId="190C1968" w14:textId="77777777" w:rsidR="00B30359" w:rsidRDefault="00B30359" w:rsidP="00F95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9203A" w14:textId="4CFC92D6" w:rsidR="00330855" w:rsidRDefault="003A29F7">
    <w:pPr>
      <w:pStyle w:val="Header"/>
    </w:pPr>
    <w:r>
      <w:rPr>
        <w:noProof/>
      </w:rPr>
      <w:drawing>
        <wp:inline distT="0" distB="0" distL="0" distR="0" wp14:anchorId="109A0073" wp14:editId="7F0FF40C">
          <wp:extent cx="1257421" cy="467360"/>
          <wp:effectExtent l="0" t="0" r="0" b="0"/>
          <wp:docPr id="1632206548" name="Picture 163220654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4182" cy="4996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53FB"/>
    <w:multiLevelType w:val="multilevel"/>
    <w:tmpl w:val="0E4A8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0606F9"/>
    <w:multiLevelType w:val="hybridMultilevel"/>
    <w:tmpl w:val="5B5E9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AE05DB"/>
    <w:multiLevelType w:val="multilevel"/>
    <w:tmpl w:val="8340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9208876">
    <w:abstractNumId w:val="0"/>
  </w:num>
  <w:num w:numId="2" w16cid:durableId="2006008540">
    <w:abstractNumId w:val="2"/>
  </w:num>
  <w:num w:numId="3" w16cid:durableId="244728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098"/>
    <w:rsid w:val="00017171"/>
    <w:rsid w:val="00027FDF"/>
    <w:rsid w:val="00030359"/>
    <w:rsid w:val="00036D31"/>
    <w:rsid w:val="0011575F"/>
    <w:rsid w:val="00170516"/>
    <w:rsid w:val="001739CE"/>
    <w:rsid w:val="00183EE0"/>
    <w:rsid w:val="001C1D0D"/>
    <w:rsid w:val="001D0671"/>
    <w:rsid w:val="001D6B2B"/>
    <w:rsid w:val="001F549F"/>
    <w:rsid w:val="001F5576"/>
    <w:rsid w:val="00251E0D"/>
    <w:rsid w:val="00275BF4"/>
    <w:rsid w:val="002E2F0D"/>
    <w:rsid w:val="002F6ACA"/>
    <w:rsid w:val="00330855"/>
    <w:rsid w:val="00332C56"/>
    <w:rsid w:val="003A268D"/>
    <w:rsid w:val="003A29F7"/>
    <w:rsid w:val="003A5979"/>
    <w:rsid w:val="003E10A6"/>
    <w:rsid w:val="003E6CB5"/>
    <w:rsid w:val="003F22BD"/>
    <w:rsid w:val="00410D95"/>
    <w:rsid w:val="004561AD"/>
    <w:rsid w:val="004C2BEC"/>
    <w:rsid w:val="00502329"/>
    <w:rsid w:val="00502FA6"/>
    <w:rsid w:val="00544F97"/>
    <w:rsid w:val="0055421D"/>
    <w:rsid w:val="005A5EA4"/>
    <w:rsid w:val="005D68AC"/>
    <w:rsid w:val="005F54E7"/>
    <w:rsid w:val="006029AE"/>
    <w:rsid w:val="00662C95"/>
    <w:rsid w:val="006647D7"/>
    <w:rsid w:val="00667A03"/>
    <w:rsid w:val="00671CBE"/>
    <w:rsid w:val="006E1953"/>
    <w:rsid w:val="006F7098"/>
    <w:rsid w:val="00723F50"/>
    <w:rsid w:val="00723FC8"/>
    <w:rsid w:val="007738E5"/>
    <w:rsid w:val="007A0F0A"/>
    <w:rsid w:val="007A5DA1"/>
    <w:rsid w:val="008052E7"/>
    <w:rsid w:val="008237E0"/>
    <w:rsid w:val="00837514"/>
    <w:rsid w:val="00852451"/>
    <w:rsid w:val="00863CE6"/>
    <w:rsid w:val="00863FC5"/>
    <w:rsid w:val="008B0D56"/>
    <w:rsid w:val="008D2A9C"/>
    <w:rsid w:val="00901C94"/>
    <w:rsid w:val="00922479"/>
    <w:rsid w:val="00940745"/>
    <w:rsid w:val="009410D2"/>
    <w:rsid w:val="00991C2F"/>
    <w:rsid w:val="00997016"/>
    <w:rsid w:val="009B1DC6"/>
    <w:rsid w:val="009C42CA"/>
    <w:rsid w:val="009F2EFC"/>
    <w:rsid w:val="009F3A05"/>
    <w:rsid w:val="00A258C8"/>
    <w:rsid w:val="00A6125B"/>
    <w:rsid w:val="00A761E2"/>
    <w:rsid w:val="00A96182"/>
    <w:rsid w:val="00AD0795"/>
    <w:rsid w:val="00AF09BD"/>
    <w:rsid w:val="00B037E1"/>
    <w:rsid w:val="00B11C99"/>
    <w:rsid w:val="00B30359"/>
    <w:rsid w:val="00B722A8"/>
    <w:rsid w:val="00BA76F8"/>
    <w:rsid w:val="00BD6C1D"/>
    <w:rsid w:val="00C20954"/>
    <w:rsid w:val="00C701D5"/>
    <w:rsid w:val="00CC54DE"/>
    <w:rsid w:val="00D17FCA"/>
    <w:rsid w:val="00D66247"/>
    <w:rsid w:val="00DA0989"/>
    <w:rsid w:val="00DC0750"/>
    <w:rsid w:val="00DD4590"/>
    <w:rsid w:val="00DE4815"/>
    <w:rsid w:val="00E00192"/>
    <w:rsid w:val="00E16CA9"/>
    <w:rsid w:val="00E47C60"/>
    <w:rsid w:val="00EA75C3"/>
    <w:rsid w:val="00EE2C98"/>
    <w:rsid w:val="00F5779E"/>
    <w:rsid w:val="00F60629"/>
    <w:rsid w:val="00F657F2"/>
    <w:rsid w:val="00F953C6"/>
    <w:rsid w:val="00FA13E9"/>
    <w:rsid w:val="00FC1EB1"/>
    <w:rsid w:val="00FC5248"/>
    <w:rsid w:val="00FE060E"/>
    <w:rsid w:val="00FE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5916A"/>
  <w15:chartTrackingRefBased/>
  <w15:docId w15:val="{93F79F12-333B-46EF-B64D-9153AC44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D56"/>
    <w:rPr>
      <w:rFonts w:ascii="Century Gothic" w:hAnsi="Century Gothic"/>
      <w:color w:val="000000" w:themeColor="text1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2EFC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EFC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5979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95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3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3C6"/>
  </w:style>
  <w:style w:type="paragraph" w:styleId="Footer">
    <w:name w:val="footer"/>
    <w:basedOn w:val="Normal"/>
    <w:link w:val="FooterChar"/>
    <w:uiPriority w:val="99"/>
    <w:unhideWhenUsed/>
    <w:rsid w:val="00F953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3C6"/>
  </w:style>
  <w:style w:type="character" w:styleId="Hyperlink">
    <w:name w:val="Hyperlink"/>
    <w:basedOn w:val="DefaultParagraphFont"/>
    <w:uiPriority w:val="99"/>
    <w:unhideWhenUsed/>
    <w:rsid w:val="009F2E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2EF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F2EFC"/>
    <w:rPr>
      <w:i/>
      <w:iCs/>
    </w:rPr>
  </w:style>
  <w:style w:type="paragraph" w:customStyle="1" w:styleId="Footertext">
    <w:name w:val="Footer text"/>
    <w:basedOn w:val="Footer"/>
    <w:next w:val="Normal"/>
    <w:qFormat/>
    <w:rsid w:val="009F2EFC"/>
    <w:rPr>
      <w:sz w:val="16"/>
    </w:rPr>
  </w:style>
  <w:style w:type="paragraph" w:customStyle="1" w:styleId="Mainbodytext">
    <w:name w:val="Main body text"/>
    <w:basedOn w:val="Normal"/>
    <w:qFormat/>
    <w:rsid w:val="009F2EFC"/>
  </w:style>
  <w:style w:type="character" w:customStyle="1" w:styleId="Heading1Char">
    <w:name w:val="Heading 1 Char"/>
    <w:basedOn w:val="DefaultParagraphFont"/>
    <w:link w:val="Heading1"/>
    <w:uiPriority w:val="9"/>
    <w:rsid w:val="009F2EFC"/>
    <w:rPr>
      <w:rFonts w:ascii="Century Gothic" w:eastAsiaTheme="majorEastAsia" w:hAnsi="Century Gothic" w:cstheme="majorBidi"/>
      <w:b/>
      <w:color w:val="000000" w:themeColor="text1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EFC"/>
    <w:rPr>
      <w:rFonts w:ascii="Century Gothic" w:eastAsiaTheme="majorEastAsia" w:hAnsi="Century Gothic" w:cstheme="majorBidi"/>
      <w:b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A5979"/>
    <w:rPr>
      <w:rFonts w:ascii="Century Gothic" w:eastAsiaTheme="majorEastAsia" w:hAnsi="Century Gothic" w:cstheme="majorBidi"/>
      <w:b/>
      <w:color w:val="000000" w:themeColor="text1"/>
      <w:sz w:val="22"/>
    </w:rPr>
  </w:style>
  <w:style w:type="table" w:styleId="TableGrid">
    <w:name w:val="Table Grid"/>
    <w:basedOn w:val="TableNormal"/>
    <w:uiPriority w:val="39"/>
    <w:rsid w:val="002E2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55421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eastAsia="en-GB"/>
    </w:rPr>
  </w:style>
  <w:style w:type="character" w:customStyle="1" w:styleId="normaltextrun">
    <w:name w:val="normaltextrun"/>
    <w:basedOn w:val="DefaultParagraphFont"/>
    <w:rsid w:val="0055421D"/>
  </w:style>
  <w:style w:type="character" w:customStyle="1" w:styleId="eop">
    <w:name w:val="eop"/>
    <w:basedOn w:val="DefaultParagraphFont"/>
    <w:rsid w:val="0055421D"/>
  </w:style>
  <w:style w:type="character" w:customStyle="1" w:styleId="scxw38796523">
    <w:name w:val="scxw38796523"/>
    <w:basedOn w:val="DefaultParagraphFont"/>
    <w:rsid w:val="0055421D"/>
  </w:style>
  <w:style w:type="character" w:customStyle="1" w:styleId="Heading5Char">
    <w:name w:val="Heading 5 Char"/>
    <w:basedOn w:val="DefaultParagraphFont"/>
    <w:link w:val="Heading5"/>
    <w:uiPriority w:val="9"/>
    <w:semiHidden/>
    <w:rsid w:val="006E1953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paragraph" w:styleId="NormalWeb">
    <w:name w:val="Normal (Web)"/>
    <w:basedOn w:val="Normal"/>
    <w:uiPriority w:val="99"/>
    <w:unhideWhenUsed/>
    <w:rsid w:val="006E195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eastAsia="en-GB"/>
    </w:rPr>
  </w:style>
  <w:style w:type="character" w:styleId="Strong">
    <w:name w:val="Strong"/>
    <w:basedOn w:val="DefaultParagraphFont"/>
    <w:uiPriority w:val="22"/>
    <w:qFormat/>
    <w:rsid w:val="006E1953"/>
    <w:rPr>
      <w:b/>
      <w:bCs/>
    </w:rPr>
  </w:style>
  <w:style w:type="character" w:customStyle="1" w:styleId="apple-converted-space">
    <w:name w:val="apple-converted-space"/>
    <w:basedOn w:val="DefaultParagraphFont"/>
    <w:rsid w:val="006E1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INetCache\Content.Outlook\D7U69B3E\MPC%20new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7BF5C-C283-4BC2-88BD-D90D1F9DF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MPC new Word template</Template>
  <TotalTime>0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Elaine Fuoco-Lang</cp:lastModifiedBy>
  <cp:revision>2</cp:revision>
  <cp:lastPrinted>2024-10-01T13:10:00Z</cp:lastPrinted>
  <dcterms:created xsi:type="dcterms:W3CDTF">2026-06-18T13:10:00Z</dcterms:created>
  <dcterms:modified xsi:type="dcterms:W3CDTF">2026-06-18T13:10:00Z</dcterms:modified>
</cp:coreProperties>
</file>